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531" w:rsidRPr="005C43FF" w:rsidRDefault="0085353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-86"/>
        <w:tblW w:w="0" w:type="auto"/>
        <w:tblLook w:val="01E0"/>
      </w:tblPr>
      <w:tblGrid>
        <w:gridCol w:w="9039"/>
      </w:tblGrid>
      <w:tr w:rsidR="009B201E" w:rsidRPr="00C713CD" w:rsidTr="00465C28">
        <w:tc>
          <w:tcPr>
            <w:tcW w:w="9039" w:type="dxa"/>
          </w:tcPr>
          <w:p w:rsidR="009B201E" w:rsidRPr="00C713CD" w:rsidRDefault="00243118" w:rsidP="00AE4686">
            <w:pPr>
              <w:jc w:val="center"/>
              <w:rPr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5D3F5D" w:rsidRPr="005D3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327F">
              <w:rPr>
                <w:rFonts w:ascii="Times New Roman" w:hAnsi="Times New Roman"/>
                <w:sz w:val="24"/>
                <w:szCs w:val="24"/>
              </w:rPr>
              <w:t>орган</w:t>
            </w:r>
            <w:r w:rsidR="00F16075">
              <w:rPr>
                <w:rFonts w:ascii="Times New Roman" w:hAnsi="Times New Roman"/>
                <w:sz w:val="24"/>
                <w:szCs w:val="24"/>
              </w:rPr>
              <w:t>изации и проведении мониторинга</w:t>
            </w:r>
            <w:r w:rsidR="004519D9">
              <w:rPr>
                <w:rFonts w:ascii="Times New Roman" w:hAnsi="Times New Roman"/>
                <w:sz w:val="24"/>
                <w:szCs w:val="24"/>
              </w:rPr>
              <w:t xml:space="preserve"> исполнения </w:t>
            </w:r>
            <w:r w:rsidR="004519D9" w:rsidRPr="004519D9">
              <w:rPr>
                <w:rFonts w:ascii="Times New Roman" w:hAnsi="Times New Roman"/>
                <w:sz w:val="24"/>
                <w:szCs w:val="24"/>
              </w:rPr>
              <w:t xml:space="preserve"> план</w:t>
            </w:r>
            <w:r w:rsidR="004519D9">
              <w:rPr>
                <w:rFonts w:ascii="Times New Roman" w:hAnsi="Times New Roman"/>
                <w:sz w:val="24"/>
                <w:szCs w:val="24"/>
              </w:rPr>
              <w:t>ов</w:t>
            </w:r>
            <w:r w:rsidR="004519D9" w:rsidRPr="004519D9">
              <w:rPr>
                <w:rFonts w:ascii="Times New Roman" w:hAnsi="Times New Roman"/>
                <w:sz w:val="24"/>
                <w:szCs w:val="24"/>
              </w:rPr>
              <w:t xml:space="preserve"> мероприятий </w:t>
            </w:r>
            <w:r w:rsidR="00465C28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4519D9" w:rsidRPr="004519D9">
              <w:rPr>
                <w:rFonts w:ascii="Times New Roman" w:hAnsi="Times New Roman"/>
                <w:sz w:val="24"/>
                <w:szCs w:val="24"/>
              </w:rPr>
              <w:t>по обеспечению антитеррористической за</w:t>
            </w:r>
            <w:r w:rsidR="004519D9">
              <w:rPr>
                <w:rFonts w:ascii="Times New Roman" w:hAnsi="Times New Roman"/>
                <w:sz w:val="24"/>
                <w:szCs w:val="24"/>
              </w:rPr>
              <w:t xml:space="preserve">щищенности объекта (территории) </w:t>
            </w:r>
            <w:r w:rsidR="00465C28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="00F16075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5D3F5D" w:rsidRPr="005D3F5D">
              <w:rPr>
                <w:rFonts w:ascii="Times New Roman" w:hAnsi="Times New Roman"/>
                <w:sz w:val="24"/>
                <w:szCs w:val="24"/>
              </w:rPr>
              <w:t>муниципальных организаци</w:t>
            </w:r>
            <w:r w:rsidR="0028327F">
              <w:rPr>
                <w:rFonts w:ascii="Times New Roman" w:hAnsi="Times New Roman"/>
                <w:sz w:val="24"/>
                <w:szCs w:val="24"/>
              </w:rPr>
              <w:t>ях</w:t>
            </w:r>
            <w:r w:rsidR="00D60F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7C05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28327F">
              <w:rPr>
                <w:rFonts w:ascii="Times New Roman" w:hAnsi="Times New Roman"/>
                <w:sz w:val="24"/>
                <w:szCs w:val="24"/>
              </w:rPr>
              <w:t>,</w:t>
            </w:r>
            <w:r w:rsidR="00E07C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F5D" w:rsidRPr="005D3F5D">
              <w:rPr>
                <w:rFonts w:ascii="Times New Roman" w:hAnsi="Times New Roman"/>
                <w:sz w:val="24"/>
                <w:szCs w:val="24"/>
              </w:rPr>
              <w:t>находящи</w:t>
            </w:r>
            <w:r w:rsidR="00D60F8B">
              <w:rPr>
                <w:rFonts w:ascii="Times New Roman" w:hAnsi="Times New Roman"/>
                <w:sz w:val="24"/>
                <w:szCs w:val="24"/>
              </w:rPr>
              <w:t>х</w:t>
            </w:r>
            <w:r w:rsidR="005D3F5D" w:rsidRPr="005D3F5D">
              <w:rPr>
                <w:rFonts w:ascii="Times New Roman" w:hAnsi="Times New Roman"/>
                <w:sz w:val="24"/>
                <w:szCs w:val="24"/>
              </w:rPr>
              <w:t>ся в ведении</w:t>
            </w:r>
            <w:r w:rsidR="00D60F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5C28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5D3F5D" w:rsidRPr="005D3F5D">
              <w:rPr>
                <w:rFonts w:ascii="Times New Roman" w:hAnsi="Times New Roman"/>
                <w:sz w:val="24"/>
                <w:szCs w:val="24"/>
              </w:rPr>
              <w:t>Управления образо</w:t>
            </w:r>
            <w:r w:rsidR="00D60F8B">
              <w:rPr>
                <w:rFonts w:ascii="Times New Roman" w:hAnsi="Times New Roman"/>
                <w:sz w:val="24"/>
                <w:szCs w:val="24"/>
              </w:rPr>
              <w:t>вания Администрации ЗАТО Северск</w:t>
            </w:r>
          </w:p>
        </w:tc>
      </w:tr>
    </w:tbl>
    <w:p w:rsidR="00D606D3" w:rsidRPr="002377ED" w:rsidRDefault="00C457BE" w:rsidP="003D177D">
      <w:pPr>
        <w:pStyle w:val="ConsPlusNormal"/>
        <w:spacing w:before="240"/>
        <w:ind w:firstLine="540"/>
        <w:jc w:val="both"/>
        <w:rPr>
          <w:rStyle w:val="FontStyle16"/>
          <w:b w:val="0"/>
          <w:sz w:val="24"/>
          <w:szCs w:val="24"/>
        </w:rPr>
      </w:pPr>
      <w:r w:rsidRPr="00C457BE">
        <w:rPr>
          <w:rFonts w:ascii="Times New Roman" w:hAnsi="Times New Roman"/>
          <w:sz w:val="24"/>
          <w:szCs w:val="24"/>
        </w:rPr>
        <w:t xml:space="preserve">В </w:t>
      </w:r>
      <w:r w:rsidR="00E7192C">
        <w:rPr>
          <w:rFonts w:ascii="Times New Roman" w:hAnsi="Times New Roman" w:cs="Times New Roman"/>
          <w:sz w:val="24"/>
          <w:szCs w:val="24"/>
        </w:rPr>
        <w:t>целях повышения эффективности реализуемых мер по обеспечению антитеррористической защищенности образовательных организаций, в соответствии                        с требованиями постановления</w:t>
      </w:r>
      <w:r w:rsidR="009A50E9" w:rsidRPr="004519D9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</w:t>
      </w:r>
      <w:r w:rsidR="009A50E9">
        <w:rPr>
          <w:rFonts w:ascii="Times New Roman" w:hAnsi="Times New Roman" w:cs="Times New Roman"/>
          <w:sz w:val="24"/>
          <w:szCs w:val="24"/>
        </w:rPr>
        <w:t>07.10.</w:t>
      </w:r>
      <w:r w:rsidR="009A50E9" w:rsidRPr="004519D9">
        <w:rPr>
          <w:rFonts w:ascii="Times New Roman" w:hAnsi="Times New Roman" w:cs="Times New Roman"/>
          <w:sz w:val="24"/>
          <w:szCs w:val="24"/>
        </w:rPr>
        <w:t>2</w:t>
      </w:r>
      <w:r w:rsidR="009A50E9">
        <w:rPr>
          <w:rFonts w:ascii="Times New Roman" w:hAnsi="Times New Roman" w:cs="Times New Roman"/>
          <w:sz w:val="24"/>
          <w:szCs w:val="24"/>
        </w:rPr>
        <w:t>017 №</w:t>
      </w:r>
      <w:r w:rsidR="003D177D">
        <w:rPr>
          <w:rFonts w:ascii="Times New Roman" w:hAnsi="Times New Roman" w:cs="Times New Roman"/>
          <w:sz w:val="24"/>
          <w:szCs w:val="24"/>
        </w:rPr>
        <w:t xml:space="preserve"> 1235 </w:t>
      </w:r>
      <w:r w:rsidR="00E7192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D177D">
        <w:rPr>
          <w:rFonts w:ascii="Times New Roman" w:hAnsi="Times New Roman" w:cs="Times New Roman"/>
          <w:sz w:val="24"/>
          <w:szCs w:val="24"/>
        </w:rPr>
        <w:t>«</w:t>
      </w:r>
      <w:r w:rsidR="009A50E9" w:rsidRPr="004519D9">
        <w:rPr>
          <w:rFonts w:ascii="Times New Roman" w:hAnsi="Times New Roman" w:cs="Times New Roman"/>
          <w:sz w:val="24"/>
          <w:szCs w:val="24"/>
        </w:rPr>
        <w:t>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 Федерации, и формы паспорта безопасности этих объектов (территорий)</w:t>
      </w:r>
      <w:r w:rsidR="003D177D">
        <w:rPr>
          <w:rFonts w:ascii="Times New Roman" w:hAnsi="Times New Roman" w:cs="Times New Roman"/>
          <w:sz w:val="24"/>
          <w:szCs w:val="24"/>
        </w:rPr>
        <w:t xml:space="preserve">» в </w:t>
      </w:r>
      <w:r w:rsidRPr="00C457BE">
        <w:rPr>
          <w:rFonts w:ascii="Times New Roman" w:hAnsi="Times New Roman"/>
          <w:sz w:val="24"/>
          <w:szCs w:val="24"/>
        </w:rPr>
        <w:t>муниципал</w:t>
      </w:r>
      <w:r w:rsidR="003D177D">
        <w:rPr>
          <w:rFonts w:ascii="Times New Roman" w:hAnsi="Times New Roman"/>
          <w:sz w:val="24"/>
          <w:szCs w:val="24"/>
        </w:rPr>
        <w:t>ьных организациях</w:t>
      </w:r>
      <w:r w:rsidR="00A54489" w:rsidRPr="00A54489">
        <w:rPr>
          <w:rFonts w:ascii="Times New Roman" w:hAnsi="Times New Roman"/>
          <w:sz w:val="24"/>
          <w:szCs w:val="24"/>
        </w:rPr>
        <w:t xml:space="preserve"> </w:t>
      </w:r>
      <w:r w:rsidR="00A54489">
        <w:rPr>
          <w:rFonts w:ascii="Times New Roman" w:hAnsi="Times New Roman"/>
          <w:sz w:val="24"/>
          <w:szCs w:val="24"/>
        </w:rPr>
        <w:t>ЗАТО Северск</w:t>
      </w:r>
      <w:r w:rsidR="003D177D">
        <w:rPr>
          <w:rFonts w:ascii="Times New Roman" w:hAnsi="Times New Roman"/>
          <w:sz w:val="24"/>
          <w:szCs w:val="24"/>
        </w:rPr>
        <w:t>,</w:t>
      </w:r>
      <w:r w:rsidR="00A54489">
        <w:rPr>
          <w:rFonts w:ascii="Times New Roman" w:hAnsi="Times New Roman"/>
          <w:sz w:val="24"/>
          <w:szCs w:val="24"/>
        </w:rPr>
        <w:t xml:space="preserve"> </w:t>
      </w:r>
      <w:r w:rsidR="00A54489" w:rsidRPr="005D3F5D">
        <w:rPr>
          <w:rFonts w:ascii="Times New Roman" w:hAnsi="Times New Roman"/>
          <w:sz w:val="24"/>
          <w:szCs w:val="24"/>
        </w:rPr>
        <w:t>находящи</w:t>
      </w:r>
      <w:r w:rsidR="00A54489">
        <w:rPr>
          <w:rFonts w:ascii="Times New Roman" w:hAnsi="Times New Roman"/>
          <w:sz w:val="24"/>
          <w:szCs w:val="24"/>
        </w:rPr>
        <w:t>х</w:t>
      </w:r>
      <w:r w:rsidR="00A54489" w:rsidRPr="005D3F5D">
        <w:rPr>
          <w:rFonts w:ascii="Times New Roman" w:hAnsi="Times New Roman"/>
          <w:sz w:val="24"/>
          <w:szCs w:val="24"/>
        </w:rPr>
        <w:t>ся в ведении</w:t>
      </w:r>
      <w:r w:rsidR="00A54489">
        <w:rPr>
          <w:rFonts w:ascii="Times New Roman" w:hAnsi="Times New Roman"/>
          <w:sz w:val="24"/>
          <w:szCs w:val="24"/>
        </w:rPr>
        <w:t xml:space="preserve"> </w:t>
      </w:r>
      <w:r w:rsidR="00A54489" w:rsidRPr="005D3F5D">
        <w:rPr>
          <w:rFonts w:ascii="Times New Roman" w:hAnsi="Times New Roman"/>
          <w:sz w:val="24"/>
          <w:szCs w:val="24"/>
        </w:rPr>
        <w:t>Управления образо</w:t>
      </w:r>
      <w:r w:rsidR="00A54489">
        <w:rPr>
          <w:rFonts w:ascii="Times New Roman" w:hAnsi="Times New Roman"/>
          <w:sz w:val="24"/>
          <w:szCs w:val="24"/>
        </w:rPr>
        <w:t>вания Администрации ЗАТО Северск</w:t>
      </w:r>
    </w:p>
    <w:p w:rsidR="00491BE1" w:rsidRPr="00503044" w:rsidRDefault="00491BE1" w:rsidP="00503044">
      <w:pPr>
        <w:pStyle w:val="a9"/>
        <w:ind w:firstLine="709"/>
        <w:rPr>
          <w:sz w:val="24"/>
          <w:szCs w:val="24"/>
        </w:rPr>
      </w:pPr>
    </w:p>
    <w:p w:rsidR="004A5BBF" w:rsidRDefault="004A5BBF" w:rsidP="00503044">
      <w:pPr>
        <w:widowControl w:val="0"/>
        <w:autoSpaceDE w:val="0"/>
        <w:autoSpaceDN w:val="0"/>
        <w:adjustRightInd w:val="0"/>
        <w:ind w:firstLine="709"/>
        <w:jc w:val="center"/>
        <w:rPr>
          <w:rFonts w:cs="Times New Roman CYR"/>
          <w:caps/>
          <w:sz w:val="24"/>
          <w:szCs w:val="24"/>
        </w:rPr>
      </w:pPr>
      <w:r w:rsidRPr="00503044">
        <w:rPr>
          <w:rFonts w:cs="Times New Roman CYR"/>
          <w:caps/>
          <w:sz w:val="24"/>
          <w:szCs w:val="24"/>
        </w:rPr>
        <w:t>приказываю:</w:t>
      </w:r>
    </w:p>
    <w:p w:rsidR="009F17B1" w:rsidRPr="00420E88" w:rsidRDefault="009F17B1" w:rsidP="00D76D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aps/>
          <w:sz w:val="24"/>
          <w:szCs w:val="24"/>
        </w:rPr>
      </w:pPr>
    </w:p>
    <w:p w:rsidR="00420E88" w:rsidRDefault="00420E88" w:rsidP="00AE468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 w:rsidRPr="00DC55F8">
        <w:rPr>
          <w:rFonts w:ascii="Times New Roman" w:hAnsi="Times New Roman"/>
          <w:caps/>
          <w:sz w:val="24"/>
          <w:szCs w:val="24"/>
        </w:rPr>
        <w:t>1. О</w:t>
      </w:r>
      <w:r w:rsidRPr="00DC55F8">
        <w:rPr>
          <w:rFonts w:ascii="Times New Roman" w:hAnsi="Times New Roman"/>
          <w:sz w:val="24"/>
          <w:szCs w:val="24"/>
        </w:rPr>
        <w:t xml:space="preserve">рганизовать </w:t>
      </w:r>
      <w:r>
        <w:rPr>
          <w:rFonts w:ascii="Times New Roman" w:hAnsi="Times New Roman"/>
          <w:sz w:val="24"/>
          <w:szCs w:val="24"/>
        </w:rPr>
        <w:t>и провести мониторинг исполнения</w:t>
      </w:r>
      <w:r w:rsidRPr="00DC55F8">
        <w:rPr>
          <w:rFonts w:ascii="Times New Roman" w:hAnsi="Times New Roman"/>
          <w:sz w:val="24"/>
          <w:szCs w:val="24"/>
        </w:rPr>
        <w:t xml:space="preserve"> </w:t>
      </w:r>
      <w:r w:rsidR="00E70A94" w:rsidRPr="00DC55F8">
        <w:rPr>
          <w:rFonts w:ascii="Times New Roman" w:hAnsi="Times New Roman"/>
          <w:sz w:val="24"/>
          <w:szCs w:val="24"/>
        </w:rPr>
        <w:t>требований</w:t>
      </w:r>
      <w:r w:rsidRPr="00DC55F8">
        <w:rPr>
          <w:rFonts w:ascii="Times New Roman" w:hAnsi="Times New Roman"/>
          <w:sz w:val="24"/>
          <w:szCs w:val="24"/>
        </w:rPr>
        <w:t xml:space="preserve"> </w:t>
      </w:r>
      <w:r w:rsidR="0047040F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DC55F8">
        <w:rPr>
          <w:rFonts w:ascii="Times New Roman" w:hAnsi="Times New Roman"/>
          <w:sz w:val="24"/>
          <w:szCs w:val="24"/>
        </w:rPr>
        <w:t xml:space="preserve">к антитеррористической защищенности объектов (территорий) Министерства </w:t>
      </w:r>
      <w:r>
        <w:rPr>
          <w:rFonts w:ascii="Times New Roman" w:hAnsi="Times New Roman"/>
          <w:sz w:val="24"/>
          <w:szCs w:val="24"/>
        </w:rPr>
        <w:t>просвещения</w:t>
      </w:r>
      <w:r w:rsidRPr="00DC55F8">
        <w:rPr>
          <w:rFonts w:ascii="Times New Roman" w:hAnsi="Times New Roman"/>
          <w:sz w:val="24"/>
          <w:szCs w:val="24"/>
        </w:rPr>
        <w:t xml:space="preserve"> Российской Федерации и</w:t>
      </w:r>
      <w:r w:rsidR="001A6926">
        <w:rPr>
          <w:rFonts w:ascii="Times New Roman" w:hAnsi="Times New Roman"/>
          <w:sz w:val="24"/>
          <w:szCs w:val="24"/>
        </w:rPr>
        <w:t xml:space="preserve"> </w:t>
      </w:r>
      <w:r w:rsidRPr="00DC55F8">
        <w:rPr>
          <w:rFonts w:ascii="Times New Roman" w:hAnsi="Times New Roman"/>
          <w:sz w:val="24"/>
          <w:szCs w:val="24"/>
        </w:rPr>
        <w:t xml:space="preserve">объектов (территорий), относящихся к сфере деятельности Министерства </w:t>
      </w:r>
      <w:r>
        <w:rPr>
          <w:rFonts w:ascii="Times New Roman" w:hAnsi="Times New Roman"/>
          <w:sz w:val="24"/>
          <w:szCs w:val="24"/>
        </w:rPr>
        <w:t>просвещения</w:t>
      </w:r>
      <w:r w:rsidRPr="00DC55F8">
        <w:rPr>
          <w:rFonts w:ascii="Times New Roman" w:hAnsi="Times New Roman"/>
          <w:sz w:val="24"/>
          <w:szCs w:val="24"/>
        </w:rPr>
        <w:t xml:space="preserve"> Российской Федерации, утвержденных постановлением Правите</w:t>
      </w:r>
      <w:r>
        <w:rPr>
          <w:rFonts w:ascii="Times New Roman" w:hAnsi="Times New Roman"/>
          <w:sz w:val="24"/>
          <w:szCs w:val="24"/>
        </w:rPr>
        <w:t>льства Российской Федерации от</w:t>
      </w:r>
      <w:r w:rsidR="004704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07.10</w:t>
      </w:r>
      <w:r w:rsidRPr="00DC55F8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  <w:r w:rsidRPr="00DC55F8">
        <w:rPr>
          <w:rFonts w:ascii="Times New Roman" w:hAnsi="Times New Roman"/>
          <w:sz w:val="24"/>
          <w:szCs w:val="24"/>
        </w:rPr>
        <w:t xml:space="preserve"> №</w:t>
      </w:r>
      <w:r w:rsidR="004704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Pr="00DC55F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35 в</w:t>
      </w:r>
      <w:r w:rsidR="00E70A94">
        <w:rPr>
          <w:rFonts w:ascii="Times New Roman" w:hAnsi="Times New Roman" w:cs="Times New Roman"/>
          <w:sz w:val="24"/>
          <w:szCs w:val="24"/>
        </w:rPr>
        <w:t xml:space="preserve"> </w:t>
      </w:r>
      <w:r w:rsidRPr="00C457BE">
        <w:rPr>
          <w:rFonts w:ascii="Times New Roman" w:hAnsi="Times New Roman"/>
          <w:sz w:val="24"/>
          <w:szCs w:val="24"/>
        </w:rPr>
        <w:t>муниципал</w:t>
      </w:r>
      <w:r>
        <w:rPr>
          <w:rFonts w:ascii="Times New Roman" w:hAnsi="Times New Roman"/>
          <w:sz w:val="24"/>
          <w:szCs w:val="24"/>
        </w:rPr>
        <w:t>ьных организациях</w:t>
      </w:r>
      <w:r w:rsidRPr="00A544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5D3F5D">
        <w:rPr>
          <w:rFonts w:ascii="Times New Roman" w:hAnsi="Times New Roman"/>
          <w:sz w:val="24"/>
          <w:szCs w:val="24"/>
        </w:rPr>
        <w:t>находящи</w:t>
      </w:r>
      <w:r>
        <w:rPr>
          <w:rFonts w:ascii="Times New Roman" w:hAnsi="Times New Roman"/>
          <w:sz w:val="24"/>
          <w:szCs w:val="24"/>
        </w:rPr>
        <w:t>х</w:t>
      </w:r>
      <w:r w:rsidRPr="005D3F5D">
        <w:rPr>
          <w:rFonts w:ascii="Times New Roman" w:hAnsi="Times New Roman"/>
          <w:sz w:val="24"/>
          <w:szCs w:val="24"/>
        </w:rPr>
        <w:t>ся в ведении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3F5D">
        <w:rPr>
          <w:rFonts w:ascii="Times New Roman" w:hAnsi="Times New Roman"/>
          <w:sz w:val="24"/>
          <w:szCs w:val="24"/>
        </w:rPr>
        <w:t>Управления образо</w:t>
      </w:r>
      <w:r>
        <w:rPr>
          <w:rFonts w:ascii="Times New Roman" w:hAnsi="Times New Roman"/>
          <w:sz w:val="24"/>
          <w:szCs w:val="24"/>
        </w:rPr>
        <w:t>вания Администрации ЗАТО Северск</w:t>
      </w:r>
      <w:r w:rsidR="00E70A94">
        <w:rPr>
          <w:rFonts w:ascii="Times New Roman" w:hAnsi="Times New Roman"/>
          <w:sz w:val="24"/>
          <w:szCs w:val="24"/>
        </w:rPr>
        <w:t>.</w:t>
      </w:r>
    </w:p>
    <w:p w:rsidR="00420E88" w:rsidRDefault="0047040F" w:rsidP="00AE468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2</w:t>
      </w:r>
      <w:r w:rsidRPr="00DC55F8">
        <w:rPr>
          <w:rFonts w:ascii="Times New Roman" w:hAnsi="Times New Roman"/>
          <w:caps/>
          <w:sz w:val="24"/>
          <w:szCs w:val="24"/>
        </w:rPr>
        <w:t>. </w:t>
      </w:r>
      <w:r w:rsidR="008626FA">
        <w:rPr>
          <w:sz w:val="24"/>
          <w:szCs w:val="24"/>
        </w:rPr>
        <w:t xml:space="preserve">Руководителям </w:t>
      </w:r>
      <w:r>
        <w:rPr>
          <w:sz w:val="24"/>
          <w:szCs w:val="24"/>
        </w:rPr>
        <w:t>организац</w:t>
      </w:r>
      <w:r w:rsidRPr="00503044">
        <w:rPr>
          <w:sz w:val="24"/>
          <w:szCs w:val="24"/>
        </w:rPr>
        <w:t>ий:</w:t>
      </w:r>
    </w:p>
    <w:p w:rsidR="0045156C" w:rsidRDefault="00B40150" w:rsidP="00AE468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="0045156C" w:rsidRPr="00DC55F8">
        <w:rPr>
          <w:rFonts w:ascii="Times New Roman" w:hAnsi="Times New Roman"/>
          <w:caps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Руководствоваться </w:t>
      </w:r>
      <w:r w:rsidRPr="00B40150">
        <w:rPr>
          <w:rFonts w:ascii="Times New Roman" w:hAnsi="Times New Roman"/>
          <w:sz w:val="24"/>
          <w:szCs w:val="24"/>
        </w:rPr>
        <w:t>Методически</w:t>
      </w:r>
      <w:r>
        <w:rPr>
          <w:rFonts w:ascii="Times New Roman" w:hAnsi="Times New Roman"/>
          <w:sz w:val="24"/>
          <w:szCs w:val="24"/>
        </w:rPr>
        <w:t>ми рекомендациями</w:t>
      </w:r>
      <w:r w:rsidRPr="00B40150">
        <w:rPr>
          <w:rFonts w:ascii="Times New Roman" w:hAnsi="Times New Roman"/>
          <w:sz w:val="24"/>
          <w:szCs w:val="24"/>
        </w:rPr>
        <w:t xml:space="preserve"> по обеспечению антитеррористической защищенности объектов (территорий) Министерства образования </w:t>
      </w:r>
      <w:r w:rsidR="006F7022">
        <w:rPr>
          <w:rFonts w:ascii="Times New Roman" w:hAnsi="Times New Roman"/>
          <w:sz w:val="24"/>
          <w:szCs w:val="24"/>
        </w:rPr>
        <w:t xml:space="preserve">               </w:t>
      </w:r>
      <w:r w:rsidRPr="00B40150">
        <w:rPr>
          <w:rFonts w:ascii="Times New Roman" w:hAnsi="Times New Roman"/>
          <w:sz w:val="24"/>
          <w:szCs w:val="24"/>
        </w:rPr>
        <w:t>и науки Российской Федерации и объектов (территорий), относящихся к сфере деятельности Министерства образования и науки Российской Федерации</w:t>
      </w:r>
      <w:r w:rsidR="0045156C" w:rsidRPr="0045156C">
        <w:rPr>
          <w:rFonts w:ascii="Times New Roman" w:hAnsi="Times New Roman"/>
          <w:sz w:val="24"/>
          <w:szCs w:val="24"/>
        </w:rPr>
        <w:t xml:space="preserve"> </w:t>
      </w:r>
      <w:r w:rsidR="0045156C">
        <w:rPr>
          <w:rFonts w:ascii="Times New Roman" w:hAnsi="Times New Roman"/>
          <w:sz w:val="24"/>
          <w:szCs w:val="24"/>
        </w:rPr>
        <w:t xml:space="preserve">(Письмо Минобрнауки России </w:t>
      </w:r>
      <w:r w:rsidR="006F7022">
        <w:rPr>
          <w:rFonts w:ascii="Times New Roman" w:hAnsi="Times New Roman"/>
          <w:sz w:val="24"/>
          <w:szCs w:val="24"/>
        </w:rPr>
        <w:t xml:space="preserve">    </w:t>
      </w:r>
      <w:r w:rsidR="0045156C">
        <w:rPr>
          <w:rFonts w:ascii="Times New Roman" w:hAnsi="Times New Roman"/>
          <w:sz w:val="24"/>
          <w:szCs w:val="24"/>
        </w:rPr>
        <w:t>от 22.02.2018 N ТС-543/12 «О методических рекомендациях»).</w:t>
      </w:r>
    </w:p>
    <w:p w:rsidR="009A14F9" w:rsidRPr="007544D9" w:rsidRDefault="006F7022" w:rsidP="00AE4686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</w:t>
      </w:r>
      <w:r w:rsidRPr="00DC55F8">
        <w:rPr>
          <w:rFonts w:ascii="Times New Roman" w:hAnsi="Times New Roman"/>
          <w:caps/>
          <w:sz w:val="24"/>
          <w:szCs w:val="24"/>
        </w:rPr>
        <w:t> </w:t>
      </w:r>
      <w:r w:rsidR="009A14F9">
        <w:rPr>
          <w:rFonts w:ascii="Times New Roman" w:hAnsi="Times New Roman"/>
          <w:color w:val="000000"/>
          <w:spacing w:val="-5"/>
          <w:sz w:val="24"/>
          <w:szCs w:val="24"/>
        </w:rPr>
        <w:t xml:space="preserve">Провести </w:t>
      </w:r>
      <w:r w:rsidR="008626FA">
        <w:rPr>
          <w:rFonts w:ascii="Times New Roman" w:hAnsi="Times New Roman"/>
          <w:color w:val="000000"/>
          <w:spacing w:val="-5"/>
          <w:sz w:val="24"/>
          <w:szCs w:val="24"/>
        </w:rPr>
        <w:t>проверку</w:t>
      </w:r>
      <w:r w:rsidR="009A14F9">
        <w:rPr>
          <w:rFonts w:ascii="Times New Roman" w:hAnsi="Times New Roman"/>
          <w:color w:val="000000"/>
          <w:spacing w:val="-5"/>
          <w:sz w:val="24"/>
          <w:szCs w:val="24"/>
        </w:rPr>
        <w:t xml:space="preserve"> исполнения </w:t>
      </w:r>
      <w:r w:rsidR="009A14F9" w:rsidRPr="004519D9">
        <w:rPr>
          <w:rFonts w:ascii="Times New Roman" w:hAnsi="Times New Roman"/>
          <w:sz w:val="24"/>
          <w:szCs w:val="24"/>
        </w:rPr>
        <w:t>план</w:t>
      </w:r>
      <w:r w:rsidR="009A14F9">
        <w:rPr>
          <w:rFonts w:ascii="Times New Roman" w:hAnsi="Times New Roman"/>
          <w:sz w:val="24"/>
          <w:szCs w:val="24"/>
        </w:rPr>
        <w:t>а</w:t>
      </w:r>
      <w:r w:rsidR="009A14F9" w:rsidRPr="004519D9">
        <w:rPr>
          <w:rFonts w:ascii="Times New Roman" w:hAnsi="Times New Roman"/>
          <w:sz w:val="24"/>
          <w:szCs w:val="24"/>
        </w:rPr>
        <w:t xml:space="preserve"> мероприятий по обеспечению антитеррористической за</w:t>
      </w:r>
      <w:r w:rsidR="009A14F9">
        <w:rPr>
          <w:rFonts w:ascii="Times New Roman" w:hAnsi="Times New Roman"/>
          <w:sz w:val="24"/>
          <w:szCs w:val="24"/>
        </w:rPr>
        <w:t>щищенности объекта (территории)</w:t>
      </w:r>
      <w:r w:rsidR="009A14F9" w:rsidRPr="007544D9">
        <w:rPr>
          <w:rFonts w:ascii="Times New Roman" w:hAnsi="Times New Roman"/>
          <w:color w:val="000000"/>
          <w:spacing w:val="-5"/>
          <w:sz w:val="24"/>
          <w:szCs w:val="24"/>
        </w:rPr>
        <w:t>.</w:t>
      </w:r>
    </w:p>
    <w:p w:rsidR="001A6926" w:rsidRPr="007544D9" w:rsidRDefault="001A6926" w:rsidP="00AE4686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</w:t>
      </w:r>
      <w:r w:rsidRPr="00DC55F8">
        <w:rPr>
          <w:rFonts w:ascii="Times New Roman" w:hAnsi="Times New Roman"/>
          <w:caps/>
          <w:sz w:val="24"/>
          <w:szCs w:val="24"/>
        </w:rPr>
        <w:t> 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П</w:t>
      </w:r>
      <w:r w:rsidR="00954A9D">
        <w:rPr>
          <w:rFonts w:ascii="Times New Roman" w:hAnsi="Times New Roman"/>
          <w:color w:val="000000"/>
          <w:spacing w:val="-5"/>
          <w:sz w:val="24"/>
          <w:szCs w:val="24"/>
        </w:rPr>
        <w:t xml:space="preserve">о итогам проверки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исполнения </w:t>
      </w:r>
      <w:r w:rsidRPr="004519D9"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а</w:t>
      </w:r>
      <w:r w:rsidRPr="004519D9">
        <w:rPr>
          <w:rFonts w:ascii="Times New Roman" w:hAnsi="Times New Roman"/>
          <w:sz w:val="24"/>
          <w:szCs w:val="24"/>
        </w:rPr>
        <w:t xml:space="preserve"> мероприятий по обеспечению антитеррористической за</w:t>
      </w:r>
      <w:r>
        <w:rPr>
          <w:rFonts w:ascii="Times New Roman" w:hAnsi="Times New Roman"/>
          <w:sz w:val="24"/>
          <w:szCs w:val="24"/>
        </w:rPr>
        <w:t>щищенности объекта (территории)</w:t>
      </w:r>
      <w:r w:rsidR="00954A9D">
        <w:rPr>
          <w:rFonts w:ascii="Times New Roman" w:hAnsi="Times New Roman"/>
          <w:sz w:val="24"/>
          <w:szCs w:val="24"/>
        </w:rPr>
        <w:t xml:space="preserve"> подготовить рапорт </w:t>
      </w:r>
      <w:r w:rsidR="00567946">
        <w:rPr>
          <w:rFonts w:ascii="Times New Roman" w:hAnsi="Times New Roman"/>
          <w:sz w:val="24"/>
          <w:szCs w:val="24"/>
        </w:rPr>
        <w:t xml:space="preserve">                           </w:t>
      </w:r>
      <w:r w:rsidR="00954A9D">
        <w:rPr>
          <w:rFonts w:ascii="Times New Roman" w:hAnsi="Times New Roman"/>
          <w:sz w:val="24"/>
          <w:szCs w:val="24"/>
        </w:rPr>
        <w:t>об исполнении пунктов плана мероприятий</w:t>
      </w:r>
      <w:r w:rsidR="008626FA">
        <w:rPr>
          <w:rFonts w:ascii="Times New Roman" w:hAnsi="Times New Roman"/>
          <w:color w:val="000000"/>
          <w:spacing w:val="-5"/>
          <w:sz w:val="24"/>
          <w:szCs w:val="24"/>
        </w:rPr>
        <w:t>.</w:t>
      </w:r>
    </w:p>
    <w:p w:rsidR="00954A9D" w:rsidRDefault="00954A9D" w:rsidP="00AE468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03044">
        <w:rPr>
          <w:sz w:val="24"/>
          <w:szCs w:val="24"/>
        </w:rPr>
        <w:t>.</w:t>
      </w:r>
      <w:r>
        <w:rPr>
          <w:sz w:val="24"/>
          <w:szCs w:val="24"/>
        </w:rPr>
        <w:t xml:space="preserve">3 Рапорт об исполнении плана </w:t>
      </w:r>
      <w:r w:rsidRPr="004519D9">
        <w:rPr>
          <w:rFonts w:ascii="Times New Roman" w:hAnsi="Times New Roman"/>
          <w:sz w:val="24"/>
          <w:szCs w:val="24"/>
        </w:rPr>
        <w:t>мероприятий по обеспечению антитеррористической за</w:t>
      </w:r>
      <w:r>
        <w:rPr>
          <w:rFonts w:ascii="Times New Roman" w:hAnsi="Times New Roman"/>
          <w:sz w:val="24"/>
          <w:szCs w:val="24"/>
        </w:rPr>
        <w:t>щищенности объекта (территории</w:t>
      </w:r>
      <w:r>
        <w:rPr>
          <w:sz w:val="24"/>
          <w:szCs w:val="24"/>
        </w:rPr>
        <w:t xml:space="preserve">) </w:t>
      </w:r>
      <w:r w:rsidRPr="00503044">
        <w:rPr>
          <w:sz w:val="24"/>
          <w:szCs w:val="24"/>
        </w:rPr>
        <w:t xml:space="preserve">представить в </w:t>
      </w:r>
      <w:r w:rsidR="00261FFF">
        <w:rPr>
          <w:sz w:val="24"/>
          <w:szCs w:val="24"/>
        </w:rPr>
        <w:t>ОРи</w:t>
      </w:r>
      <w:r>
        <w:rPr>
          <w:sz w:val="24"/>
          <w:szCs w:val="24"/>
        </w:rPr>
        <w:t xml:space="preserve">СИО </w:t>
      </w:r>
      <w:r w:rsidRPr="00503044">
        <w:rPr>
          <w:sz w:val="24"/>
          <w:szCs w:val="24"/>
        </w:rPr>
        <w:t xml:space="preserve">Управления образования </w:t>
      </w:r>
      <w:r>
        <w:rPr>
          <w:sz w:val="24"/>
          <w:szCs w:val="24"/>
        </w:rPr>
        <w:t xml:space="preserve">(Неделюку О.Н) </w:t>
      </w:r>
      <w:r w:rsidRPr="00503044">
        <w:rPr>
          <w:sz w:val="24"/>
          <w:szCs w:val="24"/>
        </w:rPr>
        <w:t>в</w:t>
      </w:r>
      <w:r w:rsidR="00261FFF">
        <w:rPr>
          <w:sz w:val="24"/>
          <w:szCs w:val="24"/>
        </w:rPr>
        <w:t xml:space="preserve"> </w:t>
      </w:r>
      <w:r w:rsidRPr="00503044">
        <w:rPr>
          <w:sz w:val="24"/>
          <w:szCs w:val="24"/>
        </w:rPr>
        <w:t xml:space="preserve">срок </w:t>
      </w:r>
      <w:r>
        <w:rPr>
          <w:sz w:val="24"/>
          <w:szCs w:val="24"/>
        </w:rPr>
        <w:t>до</w:t>
      </w:r>
      <w:r w:rsidR="00261FFF">
        <w:rPr>
          <w:sz w:val="24"/>
          <w:szCs w:val="24"/>
        </w:rPr>
        <w:t xml:space="preserve"> 28.03</w:t>
      </w:r>
      <w:r w:rsidRPr="00503044">
        <w:rPr>
          <w:sz w:val="24"/>
          <w:szCs w:val="24"/>
        </w:rPr>
        <w:t>.201</w:t>
      </w:r>
      <w:r w:rsidR="00261FFF">
        <w:rPr>
          <w:sz w:val="24"/>
          <w:szCs w:val="24"/>
        </w:rPr>
        <w:t>9</w:t>
      </w:r>
      <w:r>
        <w:rPr>
          <w:sz w:val="24"/>
          <w:szCs w:val="24"/>
        </w:rPr>
        <w:t xml:space="preserve"> (</w:t>
      </w:r>
      <w:r w:rsidR="00261FFF">
        <w:rPr>
          <w:sz w:val="24"/>
          <w:szCs w:val="24"/>
        </w:rPr>
        <w:t>сопроводительным письмом на бумажном носителе</w:t>
      </w:r>
      <w:r>
        <w:rPr>
          <w:sz w:val="24"/>
          <w:szCs w:val="24"/>
        </w:rPr>
        <w:t>).</w:t>
      </w:r>
    </w:p>
    <w:p w:rsidR="00164B51" w:rsidRDefault="00164B51" w:rsidP="00AE468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46CA7" w:rsidRPr="00746CA7" w:rsidRDefault="00463B47" w:rsidP="00AE468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CA7">
        <w:rPr>
          <w:rFonts w:ascii="Times New Roman" w:hAnsi="Times New Roman" w:cs="Times New Roman"/>
          <w:sz w:val="24"/>
          <w:szCs w:val="24"/>
        </w:rPr>
        <w:t xml:space="preserve">2.4 Рапорт об исполнении плана мероприятий по обеспечению антитеррористической защищенности объекта (территории) </w:t>
      </w:r>
      <w:r w:rsidR="00746CA7">
        <w:rPr>
          <w:rFonts w:ascii="Times New Roman" w:hAnsi="Times New Roman" w:cs="Times New Roman"/>
          <w:sz w:val="24"/>
          <w:szCs w:val="24"/>
        </w:rPr>
        <w:t xml:space="preserve">оформить </w:t>
      </w:r>
      <w:r w:rsidR="00746CA7" w:rsidRPr="00746CA7">
        <w:rPr>
          <w:rFonts w:ascii="Times New Roman" w:hAnsi="Times New Roman" w:cs="Times New Roman"/>
          <w:sz w:val="24"/>
          <w:szCs w:val="24"/>
        </w:rPr>
        <w:t xml:space="preserve">с указанием </w:t>
      </w:r>
      <w:r w:rsidR="00746CA7">
        <w:rPr>
          <w:rFonts w:ascii="Times New Roman" w:hAnsi="Times New Roman" w:cs="Times New Roman"/>
          <w:sz w:val="24"/>
          <w:szCs w:val="24"/>
        </w:rPr>
        <w:t>запланированных</w:t>
      </w:r>
      <w:r w:rsidR="00746CA7" w:rsidRPr="00746CA7">
        <w:rPr>
          <w:rFonts w:ascii="Times New Roman" w:hAnsi="Times New Roman" w:cs="Times New Roman"/>
          <w:sz w:val="24"/>
          <w:szCs w:val="24"/>
        </w:rPr>
        <w:t xml:space="preserve"> сроков </w:t>
      </w:r>
      <w:r w:rsidR="00A1775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46CA7" w:rsidRPr="00746CA7">
        <w:rPr>
          <w:rFonts w:ascii="Times New Roman" w:hAnsi="Times New Roman" w:cs="Times New Roman"/>
          <w:sz w:val="24"/>
          <w:szCs w:val="24"/>
        </w:rPr>
        <w:t xml:space="preserve">их выполнения </w:t>
      </w:r>
      <w:r w:rsidR="00746CA7">
        <w:rPr>
          <w:rFonts w:ascii="Times New Roman" w:hAnsi="Times New Roman" w:cs="Times New Roman"/>
          <w:sz w:val="24"/>
          <w:szCs w:val="24"/>
        </w:rPr>
        <w:t xml:space="preserve">и сроков фактической реализации </w:t>
      </w:r>
      <w:r w:rsidR="002E0327">
        <w:rPr>
          <w:rFonts w:ascii="Times New Roman" w:hAnsi="Times New Roman" w:cs="Times New Roman"/>
          <w:sz w:val="24"/>
          <w:szCs w:val="24"/>
        </w:rPr>
        <w:t xml:space="preserve">мероприятий. В случаях </w:t>
      </w:r>
      <w:r w:rsidR="002E0327" w:rsidRPr="00463B47">
        <w:rPr>
          <w:rFonts w:ascii="Times New Roman" w:hAnsi="Times New Roman" w:cs="Times New Roman"/>
          <w:sz w:val="24"/>
          <w:szCs w:val="24"/>
        </w:rPr>
        <w:t xml:space="preserve">невыполнения условий обеспечения </w:t>
      </w:r>
      <w:r w:rsidR="002E0327" w:rsidRPr="004519D9">
        <w:rPr>
          <w:rFonts w:ascii="Times New Roman" w:hAnsi="Times New Roman" w:cs="Times New Roman"/>
          <w:sz w:val="24"/>
          <w:szCs w:val="24"/>
        </w:rPr>
        <w:t>антитеррористической защищенности</w:t>
      </w:r>
      <w:r w:rsidR="002E0327" w:rsidRPr="00463B47">
        <w:rPr>
          <w:rFonts w:ascii="Times New Roman" w:hAnsi="Times New Roman" w:cs="Times New Roman"/>
          <w:sz w:val="24"/>
          <w:szCs w:val="24"/>
        </w:rPr>
        <w:t xml:space="preserve"> объекта</w:t>
      </w:r>
      <w:r w:rsidR="00F429E4">
        <w:rPr>
          <w:rFonts w:ascii="Times New Roman" w:hAnsi="Times New Roman" w:cs="Times New Roman"/>
          <w:sz w:val="24"/>
          <w:szCs w:val="24"/>
        </w:rPr>
        <w:t>,</w:t>
      </w:r>
      <w:r w:rsidR="002E0327" w:rsidRPr="00463B47">
        <w:rPr>
          <w:rFonts w:ascii="Times New Roman" w:hAnsi="Times New Roman" w:cs="Times New Roman"/>
          <w:sz w:val="24"/>
          <w:szCs w:val="24"/>
        </w:rPr>
        <w:t xml:space="preserve"> согласно положениям пунктов 22, 23 или 24 Требований в зависимости от присвоенной объекту (территории) категории</w:t>
      </w:r>
      <w:r w:rsidR="00F429E4">
        <w:rPr>
          <w:rFonts w:ascii="Times New Roman" w:hAnsi="Times New Roman" w:cs="Times New Roman"/>
          <w:sz w:val="24"/>
          <w:szCs w:val="24"/>
        </w:rPr>
        <w:t>, и требующих дополнительного финансирования для реализации мероприятий плана</w:t>
      </w:r>
      <w:r w:rsidR="00F429E4" w:rsidRPr="00F429E4">
        <w:rPr>
          <w:rFonts w:ascii="Times New Roman" w:hAnsi="Times New Roman" w:cs="Times New Roman"/>
          <w:sz w:val="24"/>
          <w:szCs w:val="24"/>
        </w:rPr>
        <w:t xml:space="preserve"> </w:t>
      </w:r>
      <w:r w:rsidR="00F429E4" w:rsidRPr="00746CA7">
        <w:rPr>
          <w:rFonts w:ascii="Times New Roman" w:hAnsi="Times New Roman" w:cs="Times New Roman"/>
          <w:sz w:val="24"/>
          <w:szCs w:val="24"/>
        </w:rPr>
        <w:t>по обеспечению антитеррористической защищенности объекта (территории)</w:t>
      </w:r>
      <w:r w:rsidR="009C0B9A">
        <w:rPr>
          <w:rFonts w:ascii="Times New Roman" w:hAnsi="Times New Roman" w:cs="Times New Roman"/>
          <w:sz w:val="24"/>
          <w:szCs w:val="24"/>
        </w:rPr>
        <w:t>,</w:t>
      </w:r>
      <w:r w:rsidR="00F429E4">
        <w:rPr>
          <w:rFonts w:ascii="Times New Roman" w:hAnsi="Times New Roman" w:cs="Times New Roman"/>
          <w:sz w:val="24"/>
          <w:szCs w:val="24"/>
        </w:rPr>
        <w:t xml:space="preserve"> </w:t>
      </w:r>
      <w:r w:rsidR="00A1775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429E4">
        <w:rPr>
          <w:rFonts w:ascii="Times New Roman" w:hAnsi="Times New Roman" w:cs="Times New Roman"/>
          <w:sz w:val="24"/>
          <w:szCs w:val="24"/>
        </w:rPr>
        <w:t xml:space="preserve">в рапорте указать объемы финансовых средств необходимых для </w:t>
      </w:r>
      <w:r w:rsidR="009C0B9A">
        <w:rPr>
          <w:rFonts w:ascii="Times New Roman" w:hAnsi="Times New Roman" w:cs="Times New Roman"/>
          <w:sz w:val="24"/>
          <w:szCs w:val="24"/>
        </w:rPr>
        <w:t xml:space="preserve">реализации мероприятий </w:t>
      </w:r>
      <w:r w:rsidR="00A1775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C0B9A">
        <w:rPr>
          <w:rFonts w:ascii="Times New Roman" w:hAnsi="Times New Roman" w:cs="Times New Roman"/>
          <w:sz w:val="24"/>
          <w:szCs w:val="24"/>
        </w:rPr>
        <w:t>в установленные планом сроки.</w:t>
      </w:r>
    </w:p>
    <w:p w:rsidR="00211D8B" w:rsidRPr="00211D8B" w:rsidRDefault="00211D8B" w:rsidP="00AE4686">
      <w:pPr>
        <w:pStyle w:val="ConsPlusNormal"/>
        <w:ind w:firstLine="567"/>
        <w:jc w:val="both"/>
        <w:rPr>
          <w:rStyle w:val="FontStyle16"/>
          <w:b w:val="0"/>
          <w:sz w:val="24"/>
          <w:szCs w:val="24"/>
        </w:rPr>
      </w:pPr>
      <w:r w:rsidRPr="00211D8B">
        <w:rPr>
          <w:rFonts w:ascii="Times New Roman" w:hAnsi="Times New Roman" w:cs="Times New Roman"/>
          <w:sz w:val="24"/>
          <w:szCs w:val="24"/>
        </w:rPr>
        <w:t>3</w:t>
      </w:r>
      <w:r w:rsidR="00D70AD9" w:rsidRPr="00211D8B">
        <w:rPr>
          <w:rFonts w:ascii="Times New Roman" w:hAnsi="Times New Roman" w:cs="Times New Roman"/>
          <w:sz w:val="24"/>
          <w:szCs w:val="24"/>
        </w:rPr>
        <w:t>.</w:t>
      </w:r>
      <w:r w:rsidRPr="00211D8B">
        <w:rPr>
          <w:rFonts w:ascii="Times New Roman" w:hAnsi="Times New Roman" w:cs="Times New Roman"/>
          <w:sz w:val="24"/>
          <w:szCs w:val="24"/>
        </w:rPr>
        <w:t> По итогам мониторинга об исполнении плана мероприятий по обеспечению антитеррористической защищенности объекта (территории) в муниципальных организациях ЗАТО Северск, находящихся в ведении Управления образования Администрации ЗАТО Северск</w:t>
      </w:r>
      <w:r w:rsidR="0098357A">
        <w:rPr>
          <w:rFonts w:ascii="Times New Roman" w:hAnsi="Times New Roman" w:cs="Times New Roman"/>
          <w:sz w:val="24"/>
          <w:szCs w:val="24"/>
        </w:rPr>
        <w:t>, в срок до 05.04.2019 ОРиСИО Управления образования подго</w:t>
      </w:r>
      <w:r>
        <w:rPr>
          <w:rFonts w:ascii="Times New Roman" w:hAnsi="Times New Roman" w:cs="Times New Roman"/>
          <w:sz w:val="24"/>
          <w:szCs w:val="24"/>
        </w:rPr>
        <w:t>товить сводную аналитическую записку</w:t>
      </w:r>
      <w:r w:rsidR="0098357A">
        <w:rPr>
          <w:rFonts w:ascii="Times New Roman" w:hAnsi="Times New Roman" w:cs="Times New Roman"/>
          <w:sz w:val="24"/>
          <w:szCs w:val="24"/>
        </w:rPr>
        <w:t xml:space="preserve"> </w:t>
      </w:r>
      <w:r w:rsidR="0098357A" w:rsidRPr="00211D8B">
        <w:rPr>
          <w:rFonts w:ascii="Times New Roman" w:hAnsi="Times New Roman" w:cs="Times New Roman"/>
          <w:sz w:val="24"/>
          <w:szCs w:val="24"/>
        </w:rPr>
        <w:t>(</w:t>
      </w:r>
      <w:r w:rsidR="0098357A">
        <w:rPr>
          <w:rFonts w:ascii="Times New Roman" w:hAnsi="Times New Roman" w:cs="Times New Roman"/>
          <w:sz w:val="24"/>
          <w:szCs w:val="24"/>
        </w:rPr>
        <w:t>отв.</w:t>
      </w:r>
      <w:r w:rsidR="00A56553">
        <w:rPr>
          <w:rFonts w:ascii="Times New Roman" w:hAnsi="Times New Roman" w:cs="Times New Roman"/>
          <w:sz w:val="24"/>
          <w:szCs w:val="24"/>
        </w:rPr>
        <w:t xml:space="preserve"> </w:t>
      </w:r>
      <w:r w:rsidR="0098357A" w:rsidRPr="00211D8B">
        <w:rPr>
          <w:rFonts w:ascii="Times New Roman" w:hAnsi="Times New Roman" w:cs="Times New Roman"/>
          <w:sz w:val="24"/>
          <w:szCs w:val="24"/>
        </w:rPr>
        <w:t>Хлебенков В.В.)</w:t>
      </w:r>
      <w:r w:rsidR="00A17751" w:rsidRPr="00A17751">
        <w:rPr>
          <w:rFonts w:ascii="Times New Roman" w:hAnsi="Times New Roman" w:cs="Times New Roman"/>
          <w:sz w:val="24"/>
          <w:szCs w:val="24"/>
        </w:rPr>
        <w:t xml:space="preserve"> </w:t>
      </w:r>
      <w:r w:rsidR="00A17751" w:rsidRPr="00211D8B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 w:rsidR="00A17751">
        <w:rPr>
          <w:rFonts w:ascii="Times New Roman" w:hAnsi="Times New Roman" w:cs="Times New Roman"/>
          <w:sz w:val="24"/>
          <w:szCs w:val="24"/>
        </w:rPr>
        <w:t>планов</w:t>
      </w:r>
      <w:r w:rsidR="00A17751" w:rsidRPr="00211D8B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98357A" w:rsidRPr="00211D8B">
        <w:rPr>
          <w:rFonts w:ascii="Times New Roman" w:hAnsi="Times New Roman" w:cs="Times New Roman"/>
          <w:sz w:val="24"/>
          <w:szCs w:val="24"/>
        </w:rPr>
        <w:t>.</w:t>
      </w:r>
    </w:p>
    <w:p w:rsidR="00D70AD9" w:rsidRPr="00D70AD9" w:rsidRDefault="00AE4686" w:rsidP="00AE4686">
      <w:pPr>
        <w:shd w:val="clear" w:color="auto" w:fill="FFFFFF"/>
        <w:ind w:firstLine="567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70AD9" w:rsidRPr="00D70AD9">
        <w:rPr>
          <w:rFonts w:ascii="Times New Roman" w:hAnsi="Times New Roman"/>
          <w:sz w:val="24"/>
          <w:szCs w:val="24"/>
        </w:rPr>
        <w:t>. Контроль за исполнением настоящего приказа оставляю за собой.</w:t>
      </w:r>
    </w:p>
    <w:p w:rsidR="009E04FA" w:rsidRDefault="009E04FA" w:rsidP="00D76D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aps/>
          <w:sz w:val="24"/>
          <w:szCs w:val="24"/>
        </w:rPr>
      </w:pPr>
    </w:p>
    <w:p w:rsidR="00B749CB" w:rsidRPr="009E04FA" w:rsidRDefault="00B749CB" w:rsidP="00D76D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aps/>
          <w:sz w:val="24"/>
          <w:szCs w:val="24"/>
        </w:rPr>
      </w:pPr>
    </w:p>
    <w:p w:rsidR="00975203" w:rsidRPr="009E04FA" w:rsidRDefault="00975203" w:rsidP="00975203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B3762" w:rsidRPr="00503044" w:rsidRDefault="00A56553" w:rsidP="00243118">
      <w:pPr>
        <w:pStyle w:val="a9"/>
        <w:tabs>
          <w:tab w:val="left" w:pos="7938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Н</w:t>
      </w:r>
      <w:r w:rsidR="00EB3762" w:rsidRPr="00503044">
        <w:rPr>
          <w:sz w:val="24"/>
          <w:szCs w:val="24"/>
        </w:rPr>
        <w:t xml:space="preserve">ачальник Управления </w:t>
      </w:r>
      <w:r w:rsidR="00243118">
        <w:rPr>
          <w:sz w:val="24"/>
          <w:szCs w:val="24"/>
        </w:rPr>
        <w:t>образования</w:t>
      </w:r>
      <w:r w:rsidR="00243118">
        <w:rPr>
          <w:sz w:val="24"/>
          <w:szCs w:val="24"/>
        </w:rPr>
        <w:tab/>
      </w:r>
      <w:r w:rsidR="00975203">
        <w:rPr>
          <w:sz w:val="24"/>
          <w:szCs w:val="24"/>
        </w:rPr>
        <w:t>О.А.Кулешова</w:t>
      </w:r>
    </w:p>
    <w:p w:rsidR="00EB3762" w:rsidRPr="00503044" w:rsidRDefault="00EB3762" w:rsidP="00975203">
      <w:pPr>
        <w:pStyle w:val="a9"/>
        <w:ind w:firstLine="709"/>
        <w:rPr>
          <w:sz w:val="24"/>
          <w:szCs w:val="24"/>
        </w:rPr>
      </w:pPr>
    </w:p>
    <w:p w:rsidR="0024758C" w:rsidRDefault="0024758C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A56553" w:rsidRDefault="00A56553">
      <w:pPr>
        <w:rPr>
          <w:rFonts w:ascii="Times New Roman" w:hAnsi="Times New Roman"/>
          <w:sz w:val="28"/>
          <w:szCs w:val="28"/>
        </w:rPr>
      </w:pPr>
    </w:p>
    <w:p w:rsidR="0024758C" w:rsidRDefault="0024758C">
      <w:pPr>
        <w:rPr>
          <w:rFonts w:ascii="Times New Roman" w:hAnsi="Times New Roman"/>
          <w:sz w:val="28"/>
          <w:szCs w:val="28"/>
        </w:rPr>
      </w:pPr>
    </w:p>
    <w:p w:rsidR="0024758C" w:rsidRDefault="0024758C">
      <w:pPr>
        <w:rPr>
          <w:rFonts w:ascii="Times New Roman" w:hAnsi="Times New Roman"/>
          <w:sz w:val="28"/>
          <w:szCs w:val="28"/>
        </w:rPr>
      </w:pPr>
    </w:p>
    <w:p w:rsidR="0024758C" w:rsidRDefault="0024758C">
      <w:pPr>
        <w:rPr>
          <w:rFonts w:ascii="Times New Roman" w:hAnsi="Times New Roman"/>
          <w:sz w:val="28"/>
          <w:szCs w:val="28"/>
        </w:rPr>
      </w:pPr>
    </w:p>
    <w:p w:rsidR="0024758C" w:rsidRDefault="0024758C">
      <w:pPr>
        <w:rPr>
          <w:rFonts w:ascii="Times New Roman" w:hAnsi="Times New Roman"/>
          <w:sz w:val="28"/>
          <w:szCs w:val="28"/>
        </w:rPr>
      </w:pPr>
    </w:p>
    <w:p w:rsidR="00242342" w:rsidRDefault="00242342" w:rsidP="00242342">
      <w:pPr>
        <w:rPr>
          <w:rFonts w:ascii="Times New Roman" w:hAnsi="Times New Roman"/>
          <w:sz w:val="28"/>
          <w:szCs w:val="28"/>
        </w:rPr>
      </w:pPr>
    </w:p>
    <w:p w:rsidR="00774016" w:rsidRDefault="00774016" w:rsidP="00242342">
      <w:pPr>
        <w:rPr>
          <w:rFonts w:ascii="Times New Roman" w:hAnsi="Times New Roman"/>
          <w:sz w:val="28"/>
          <w:szCs w:val="28"/>
        </w:rPr>
      </w:pPr>
    </w:p>
    <w:p w:rsidR="00774016" w:rsidRDefault="00774016" w:rsidP="00242342">
      <w:pPr>
        <w:rPr>
          <w:rFonts w:ascii="Times New Roman" w:hAnsi="Times New Roman"/>
          <w:sz w:val="28"/>
          <w:szCs w:val="28"/>
        </w:rPr>
      </w:pPr>
    </w:p>
    <w:p w:rsidR="00774016" w:rsidRDefault="00774016" w:rsidP="00242342">
      <w:pPr>
        <w:rPr>
          <w:rFonts w:ascii="Times New Roman" w:hAnsi="Times New Roman"/>
          <w:sz w:val="28"/>
          <w:szCs w:val="28"/>
        </w:rPr>
      </w:pPr>
    </w:p>
    <w:p w:rsidR="00774016" w:rsidRDefault="00774016" w:rsidP="00242342">
      <w:pPr>
        <w:rPr>
          <w:rFonts w:ascii="Times New Roman" w:hAnsi="Times New Roman"/>
          <w:sz w:val="28"/>
          <w:szCs w:val="28"/>
        </w:rPr>
      </w:pPr>
    </w:p>
    <w:p w:rsidR="00BC7F27" w:rsidRDefault="00BC7F27" w:rsidP="00242342">
      <w:pPr>
        <w:rPr>
          <w:rFonts w:ascii="Times New Roman" w:hAnsi="Times New Roman"/>
          <w:sz w:val="28"/>
          <w:szCs w:val="28"/>
        </w:rPr>
      </w:pPr>
    </w:p>
    <w:p w:rsidR="00BC7F27" w:rsidRDefault="00BC7F27" w:rsidP="00242342">
      <w:pPr>
        <w:rPr>
          <w:rFonts w:ascii="Times New Roman" w:hAnsi="Times New Roman"/>
          <w:sz w:val="28"/>
          <w:szCs w:val="28"/>
        </w:rPr>
      </w:pPr>
    </w:p>
    <w:p w:rsidR="00BC79AF" w:rsidRDefault="00BC79AF" w:rsidP="00242342">
      <w:pPr>
        <w:rPr>
          <w:rFonts w:ascii="Times New Roman" w:hAnsi="Times New Roman"/>
          <w:sz w:val="28"/>
          <w:szCs w:val="28"/>
        </w:rPr>
      </w:pPr>
    </w:p>
    <w:p w:rsidR="001A4B91" w:rsidRDefault="001A4B91" w:rsidP="00242342">
      <w:pPr>
        <w:rPr>
          <w:rFonts w:ascii="Times New Roman" w:hAnsi="Times New Roman"/>
          <w:sz w:val="28"/>
          <w:szCs w:val="28"/>
          <w:lang w:val="en-US"/>
        </w:rPr>
      </w:pPr>
    </w:p>
    <w:p w:rsidR="00E365EF" w:rsidRDefault="00E365EF" w:rsidP="00E365EF">
      <w:pPr>
        <w:pStyle w:val="a9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О.Н,Неделюк </w:t>
      </w:r>
    </w:p>
    <w:p w:rsidR="00E365EF" w:rsidRDefault="00E365EF" w:rsidP="00E365EF">
      <w:pPr>
        <w:pStyle w:val="a9"/>
        <w:ind w:firstLine="0"/>
        <w:rPr>
          <w:sz w:val="24"/>
          <w:szCs w:val="24"/>
        </w:rPr>
      </w:pPr>
      <w:r>
        <w:rPr>
          <w:sz w:val="24"/>
          <w:szCs w:val="24"/>
        </w:rPr>
        <w:t>78 17 43</w:t>
      </w:r>
    </w:p>
    <w:p w:rsidR="00E365EF" w:rsidRDefault="00E365EF" w:rsidP="00E365EF">
      <w:pPr>
        <w:pStyle w:val="a9"/>
        <w:ind w:firstLine="0"/>
        <w:rPr>
          <w:sz w:val="24"/>
          <w:szCs w:val="24"/>
        </w:rPr>
      </w:pPr>
    </w:p>
    <w:sectPr w:rsidR="00E365EF" w:rsidSect="002A1ACE">
      <w:headerReference w:type="first" r:id="rId7"/>
      <w:pgSz w:w="11907" w:h="16840" w:code="9"/>
      <w:pgMar w:top="360" w:right="567" w:bottom="1134" w:left="1701" w:header="36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3EF" w:rsidRDefault="00A313EF">
      <w:r>
        <w:separator/>
      </w:r>
    </w:p>
  </w:endnote>
  <w:endnote w:type="continuationSeparator" w:id="1">
    <w:p w:rsidR="00A313EF" w:rsidRDefault="00A31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3EF" w:rsidRDefault="00A313EF">
      <w:r>
        <w:separator/>
      </w:r>
    </w:p>
  </w:footnote>
  <w:footnote w:type="continuationSeparator" w:id="1">
    <w:p w:rsidR="00A313EF" w:rsidRDefault="00A313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F51" w:rsidRDefault="00D60F8B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Pr="00461CD6" w:rsidRDefault="00DC4F51" w:rsidP="00420CDA">
    <w:pPr>
      <w:pStyle w:val="1"/>
      <w:spacing w:before="120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7F09A5" w:rsidRDefault="007F09A5" w:rsidP="002278FE">
    <w:pPr>
      <w:pStyle w:val="1"/>
      <w:rPr>
        <w:rFonts w:ascii="Times New Roman" w:hAnsi="Times New Roman"/>
        <w:szCs w:val="28"/>
      </w:rPr>
    </w:pPr>
    <w:r w:rsidRPr="007F09A5">
      <w:rPr>
        <w:rFonts w:ascii="Times New Roman" w:hAnsi="Times New Roman"/>
        <w:caps/>
        <w:szCs w:val="28"/>
      </w:rPr>
      <w:t>управление образования</w:t>
    </w:r>
    <w:r w:rsidRPr="007F09A5">
      <w:rPr>
        <w:rFonts w:ascii="Times New Roman" w:hAnsi="Times New Roman"/>
        <w:szCs w:val="28"/>
      </w:rPr>
      <w:t xml:space="preserve"> </w:t>
    </w:r>
  </w:p>
  <w:p w:rsidR="00DC4F51" w:rsidRDefault="006C10D5" w:rsidP="002278FE">
    <w:pPr>
      <w:pStyle w:val="1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 w:rsidR="000D226B">
      <w:rPr>
        <w:rFonts w:ascii="Times New Roman" w:hAnsi="Times New Roman"/>
        <w:szCs w:val="28"/>
      </w:rPr>
      <w:t xml:space="preserve">И </w:t>
    </w:r>
    <w:r w:rsidRPr="006C10D5">
      <w:rPr>
        <w:rFonts w:ascii="Times New Roman" w:hAnsi="Times New Roman"/>
        <w:szCs w:val="28"/>
      </w:rPr>
      <w:t>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Pr="007F09A5" w:rsidRDefault="007F09A5" w:rsidP="00070A52">
    <w:pPr>
      <w:pStyle w:val="1"/>
      <w:spacing w:before="120"/>
      <w:rPr>
        <w:rFonts w:ascii="Times New Roman" w:hAnsi="Times New Roman"/>
        <w:caps/>
        <w:szCs w:val="28"/>
      </w:rPr>
    </w:pPr>
    <w:r w:rsidRPr="007F09A5">
      <w:rPr>
        <w:rFonts w:ascii="Times New Roman" w:hAnsi="Times New Roman"/>
        <w:caps/>
        <w:szCs w:val="28"/>
      </w:rPr>
      <w:t>приказ</w:t>
    </w:r>
  </w:p>
  <w:p w:rsidR="004C6EB5" w:rsidRPr="004C6EB5" w:rsidRDefault="004C6EB5" w:rsidP="004C6EB5"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 w:rsidR="00461CD6" w:rsidRPr="00C713CD" w:rsidTr="00C713CD">
      <w:tc>
        <w:tcPr>
          <w:tcW w:w="2340" w:type="dxa"/>
          <w:tcBorders>
            <w:bottom w:val="single" w:sz="4" w:space="0" w:color="auto"/>
          </w:tcBorders>
        </w:tcPr>
        <w:p w:rsidR="00461CD6" w:rsidRPr="00F52EF4" w:rsidRDefault="00F22F2B" w:rsidP="001D113A">
          <w:pPr>
            <w:jc w:val="center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18.03.2019</w:t>
          </w:r>
        </w:p>
      </w:tc>
      <w:tc>
        <w:tcPr>
          <w:tcW w:w="5580" w:type="dxa"/>
        </w:tcPr>
        <w:p w:rsidR="00461CD6" w:rsidRPr="00C713CD" w:rsidRDefault="00461CD6" w:rsidP="00C713CD">
          <w:pPr>
            <w:jc w:val="right"/>
            <w:rPr>
              <w:rFonts w:ascii="Times New Roman" w:hAnsi="Times New Roman"/>
              <w:sz w:val="28"/>
              <w:szCs w:val="28"/>
            </w:rPr>
          </w:pPr>
          <w:r w:rsidRPr="00C713CD">
            <w:rPr>
              <w:sz w:val="28"/>
              <w:szCs w:val="28"/>
            </w:rPr>
            <w:t xml:space="preserve"> </w:t>
          </w:r>
          <w:r w:rsidRPr="00C713CD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943317" w:rsidRDefault="00F22F2B" w:rsidP="00FE0E54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120</w:t>
          </w:r>
        </w:p>
      </w:tc>
    </w:tr>
  </w:tbl>
  <w:p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AD0"/>
    <w:multiLevelType w:val="hybridMultilevel"/>
    <w:tmpl w:val="F29865D4"/>
    <w:lvl w:ilvl="0" w:tplc="8C925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5870418"/>
    <w:multiLevelType w:val="singleLevel"/>
    <w:tmpl w:val="2C2A8F2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">
    <w:nsid w:val="59BF3E2C"/>
    <w:multiLevelType w:val="singleLevel"/>
    <w:tmpl w:val="B5B452F2"/>
    <w:lvl w:ilvl="0">
      <w:start w:val="2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3">
    <w:nsid w:val="65855DBC"/>
    <w:multiLevelType w:val="hybridMultilevel"/>
    <w:tmpl w:val="6B7CFB94"/>
    <w:lvl w:ilvl="0" w:tplc="8A6CF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635280"/>
    <w:multiLevelType w:val="hybridMultilevel"/>
    <w:tmpl w:val="8820C7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noPunctuationKerning/>
  <w:characterSpacingControl w:val="doNotCompress"/>
  <w:hdrShapeDefaults>
    <o:shapedefaults v:ext="edit" spidmax="33794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A10306"/>
    <w:rsid w:val="00024C72"/>
    <w:rsid w:val="000254BF"/>
    <w:rsid w:val="000318F8"/>
    <w:rsid w:val="00034171"/>
    <w:rsid w:val="00036FD6"/>
    <w:rsid w:val="00047008"/>
    <w:rsid w:val="000472D7"/>
    <w:rsid w:val="00050A57"/>
    <w:rsid w:val="00052F3F"/>
    <w:rsid w:val="00053F9A"/>
    <w:rsid w:val="00054096"/>
    <w:rsid w:val="00065618"/>
    <w:rsid w:val="00070A52"/>
    <w:rsid w:val="0007293B"/>
    <w:rsid w:val="0007398D"/>
    <w:rsid w:val="00074B0C"/>
    <w:rsid w:val="00076104"/>
    <w:rsid w:val="0007797A"/>
    <w:rsid w:val="00087484"/>
    <w:rsid w:val="00092708"/>
    <w:rsid w:val="00095472"/>
    <w:rsid w:val="000958CD"/>
    <w:rsid w:val="000C5609"/>
    <w:rsid w:val="000D226B"/>
    <w:rsid w:val="000D749F"/>
    <w:rsid w:val="000D774C"/>
    <w:rsid w:val="000E057B"/>
    <w:rsid w:val="00103417"/>
    <w:rsid w:val="001301FE"/>
    <w:rsid w:val="001307FE"/>
    <w:rsid w:val="00150002"/>
    <w:rsid w:val="001514EC"/>
    <w:rsid w:val="001562BF"/>
    <w:rsid w:val="00160C3F"/>
    <w:rsid w:val="001640F5"/>
    <w:rsid w:val="00164B51"/>
    <w:rsid w:val="001800E4"/>
    <w:rsid w:val="0018022A"/>
    <w:rsid w:val="00190623"/>
    <w:rsid w:val="00192948"/>
    <w:rsid w:val="001A0964"/>
    <w:rsid w:val="001A4B91"/>
    <w:rsid w:val="001A6926"/>
    <w:rsid w:val="001B59D7"/>
    <w:rsid w:val="001C133A"/>
    <w:rsid w:val="001D113A"/>
    <w:rsid w:val="001E7531"/>
    <w:rsid w:val="001F1104"/>
    <w:rsid w:val="00211636"/>
    <w:rsid w:val="00211D8B"/>
    <w:rsid w:val="00216B79"/>
    <w:rsid w:val="00216E48"/>
    <w:rsid w:val="002278FE"/>
    <w:rsid w:val="002377ED"/>
    <w:rsid w:val="00242342"/>
    <w:rsid w:val="00243118"/>
    <w:rsid w:val="0024758C"/>
    <w:rsid w:val="00255781"/>
    <w:rsid w:val="002564D6"/>
    <w:rsid w:val="0025653C"/>
    <w:rsid w:val="00261FFF"/>
    <w:rsid w:val="00262963"/>
    <w:rsid w:val="002773CB"/>
    <w:rsid w:val="0028327F"/>
    <w:rsid w:val="00286A69"/>
    <w:rsid w:val="00296686"/>
    <w:rsid w:val="002A1ACE"/>
    <w:rsid w:val="002A532D"/>
    <w:rsid w:val="002A7131"/>
    <w:rsid w:val="002C327C"/>
    <w:rsid w:val="002C7BF1"/>
    <w:rsid w:val="002D0F08"/>
    <w:rsid w:val="002E0327"/>
    <w:rsid w:val="002E194E"/>
    <w:rsid w:val="002E6287"/>
    <w:rsid w:val="002F08D7"/>
    <w:rsid w:val="00301989"/>
    <w:rsid w:val="00306C2C"/>
    <w:rsid w:val="003121C3"/>
    <w:rsid w:val="00323A80"/>
    <w:rsid w:val="00331D13"/>
    <w:rsid w:val="00346F37"/>
    <w:rsid w:val="00353E5E"/>
    <w:rsid w:val="00356ACA"/>
    <w:rsid w:val="00370AD4"/>
    <w:rsid w:val="0037155D"/>
    <w:rsid w:val="0037213C"/>
    <w:rsid w:val="003733AF"/>
    <w:rsid w:val="00382D64"/>
    <w:rsid w:val="00387DB0"/>
    <w:rsid w:val="003978E6"/>
    <w:rsid w:val="003B5477"/>
    <w:rsid w:val="003C00A0"/>
    <w:rsid w:val="003C4F82"/>
    <w:rsid w:val="003D177D"/>
    <w:rsid w:val="003D7465"/>
    <w:rsid w:val="003E5C22"/>
    <w:rsid w:val="003F71A8"/>
    <w:rsid w:val="003F7FD5"/>
    <w:rsid w:val="0040540E"/>
    <w:rsid w:val="00415614"/>
    <w:rsid w:val="00420CDA"/>
    <w:rsid w:val="00420E88"/>
    <w:rsid w:val="00430960"/>
    <w:rsid w:val="004377A4"/>
    <w:rsid w:val="0044378F"/>
    <w:rsid w:val="004460C1"/>
    <w:rsid w:val="00446B95"/>
    <w:rsid w:val="0045156C"/>
    <w:rsid w:val="004519D9"/>
    <w:rsid w:val="00453C84"/>
    <w:rsid w:val="00457FF2"/>
    <w:rsid w:val="00461B95"/>
    <w:rsid w:val="00461CD6"/>
    <w:rsid w:val="00463B47"/>
    <w:rsid w:val="00463B78"/>
    <w:rsid w:val="004654D5"/>
    <w:rsid w:val="00465C28"/>
    <w:rsid w:val="004677A0"/>
    <w:rsid w:val="00467D35"/>
    <w:rsid w:val="0047040F"/>
    <w:rsid w:val="00476C9D"/>
    <w:rsid w:val="00482602"/>
    <w:rsid w:val="00485B0E"/>
    <w:rsid w:val="00491BE1"/>
    <w:rsid w:val="00494E9A"/>
    <w:rsid w:val="004A5BBF"/>
    <w:rsid w:val="004B107B"/>
    <w:rsid w:val="004C347C"/>
    <w:rsid w:val="004C46BA"/>
    <w:rsid w:val="004C4A34"/>
    <w:rsid w:val="004C6EB5"/>
    <w:rsid w:val="004D73CB"/>
    <w:rsid w:val="004F7A48"/>
    <w:rsid w:val="0050191E"/>
    <w:rsid w:val="00503044"/>
    <w:rsid w:val="005044C8"/>
    <w:rsid w:val="005132F3"/>
    <w:rsid w:val="00514CE7"/>
    <w:rsid w:val="00522785"/>
    <w:rsid w:val="00523A2F"/>
    <w:rsid w:val="00533002"/>
    <w:rsid w:val="00546AEF"/>
    <w:rsid w:val="00555B27"/>
    <w:rsid w:val="005572E7"/>
    <w:rsid w:val="00557E2B"/>
    <w:rsid w:val="00567946"/>
    <w:rsid w:val="005731FB"/>
    <w:rsid w:val="00573774"/>
    <w:rsid w:val="0057683E"/>
    <w:rsid w:val="00576B1E"/>
    <w:rsid w:val="00577B18"/>
    <w:rsid w:val="005807C3"/>
    <w:rsid w:val="0058278E"/>
    <w:rsid w:val="005907CE"/>
    <w:rsid w:val="005A6E68"/>
    <w:rsid w:val="005B64FD"/>
    <w:rsid w:val="005B77D2"/>
    <w:rsid w:val="005C116A"/>
    <w:rsid w:val="005C16E6"/>
    <w:rsid w:val="005C43FF"/>
    <w:rsid w:val="005D3F5D"/>
    <w:rsid w:val="005D7368"/>
    <w:rsid w:val="005D74EC"/>
    <w:rsid w:val="005E0667"/>
    <w:rsid w:val="005E52C7"/>
    <w:rsid w:val="005F5B60"/>
    <w:rsid w:val="006038CF"/>
    <w:rsid w:val="00603AA9"/>
    <w:rsid w:val="00610C69"/>
    <w:rsid w:val="00611860"/>
    <w:rsid w:val="00612B78"/>
    <w:rsid w:val="0062131F"/>
    <w:rsid w:val="00622AAA"/>
    <w:rsid w:val="0063393C"/>
    <w:rsid w:val="0063711C"/>
    <w:rsid w:val="0064081A"/>
    <w:rsid w:val="00644D1B"/>
    <w:rsid w:val="00657F63"/>
    <w:rsid w:val="0066453E"/>
    <w:rsid w:val="006710C7"/>
    <w:rsid w:val="00684A3E"/>
    <w:rsid w:val="006924D2"/>
    <w:rsid w:val="006A37F4"/>
    <w:rsid w:val="006B0739"/>
    <w:rsid w:val="006C10D5"/>
    <w:rsid w:val="006C5504"/>
    <w:rsid w:val="006E39A6"/>
    <w:rsid w:val="006F1620"/>
    <w:rsid w:val="006F7022"/>
    <w:rsid w:val="00704634"/>
    <w:rsid w:val="0070564E"/>
    <w:rsid w:val="00706559"/>
    <w:rsid w:val="00710E7F"/>
    <w:rsid w:val="007115AF"/>
    <w:rsid w:val="00716432"/>
    <w:rsid w:val="00746CA7"/>
    <w:rsid w:val="007502AB"/>
    <w:rsid w:val="0075650D"/>
    <w:rsid w:val="00761AFB"/>
    <w:rsid w:val="007704CF"/>
    <w:rsid w:val="00774016"/>
    <w:rsid w:val="00782D1D"/>
    <w:rsid w:val="00791642"/>
    <w:rsid w:val="00792A62"/>
    <w:rsid w:val="00793D79"/>
    <w:rsid w:val="00796034"/>
    <w:rsid w:val="007B3229"/>
    <w:rsid w:val="007B5FC6"/>
    <w:rsid w:val="007C4F55"/>
    <w:rsid w:val="007E4680"/>
    <w:rsid w:val="007E6069"/>
    <w:rsid w:val="007E733C"/>
    <w:rsid w:val="007F09A5"/>
    <w:rsid w:val="007F1653"/>
    <w:rsid w:val="007F50C5"/>
    <w:rsid w:val="00816649"/>
    <w:rsid w:val="00817135"/>
    <w:rsid w:val="0082686D"/>
    <w:rsid w:val="008271D8"/>
    <w:rsid w:val="0084134C"/>
    <w:rsid w:val="0084740D"/>
    <w:rsid w:val="00853531"/>
    <w:rsid w:val="008626FA"/>
    <w:rsid w:val="008657E8"/>
    <w:rsid w:val="00865C26"/>
    <w:rsid w:val="00871423"/>
    <w:rsid w:val="00875949"/>
    <w:rsid w:val="00875DCC"/>
    <w:rsid w:val="00876A74"/>
    <w:rsid w:val="0089102D"/>
    <w:rsid w:val="008B6374"/>
    <w:rsid w:val="008C4570"/>
    <w:rsid w:val="008D060D"/>
    <w:rsid w:val="008D0777"/>
    <w:rsid w:val="008D3C14"/>
    <w:rsid w:val="008D3F7F"/>
    <w:rsid w:val="008D5A25"/>
    <w:rsid w:val="008E1AC5"/>
    <w:rsid w:val="008E2AFD"/>
    <w:rsid w:val="00917DBC"/>
    <w:rsid w:val="009233CD"/>
    <w:rsid w:val="009251DA"/>
    <w:rsid w:val="00927950"/>
    <w:rsid w:val="00931CED"/>
    <w:rsid w:val="00934530"/>
    <w:rsid w:val="00935127"/>
    <w:rsid w:val="00942D5E"/>
    <w:rsid w:val="00943317"/>
    <w:rsid w:val="00951A97"/>
    <w:rsid w:val="00954A9D"/>
    <w:rsid w:val="00954FD0"/>
    <w:rsid w:val="00961B02"/>
    <w:rsid w:val="00965CA5"/>
    <w:rsid w:val="00974E01"/>
    <w:rsid w:val="00975203"/>
    <w:rsid w:val="00983248"/>
    <w:rsid w:val="0098357A"/>
    <w:rsid w:val="009A14F9"/>
    <w:rsid w:val="009A50E9"/>
    <w:rsid w:val="009B201E"/>
    <w:rsid w:val="009B3527"/>
    <w:rsid w:val="009C0B9A"/>
    <w:rsid w:val="009C1790"/>
    <w:rsid w:val="009D19B6"/>
    <w:rsid w:val="009E04FA"/>
    <w:rsid w:val="009E092A"/>
    <w:rsid w:val="009F11B3"/>
    <w:rsid w:val="009F17B1"/>
    <w:rsid w:val="009F3712"/>
    <w:rsid w:val="00A010F1"/>
    <w:rsid w:val="00A04D51"/>
    <w:rsid w:val="00A10306"/>
    <w:rsid w:val="00A17751"/>
    <w:rsid w:val="00A17CDD"/>
    <w:rsid w:val="00A249A7"/>
    <w:rsid w:val="00A313EF"/>
    <w:rsid w:val="00A3286E"/>
    <w:rsid w:val="00A3433A"/>
    <w:rsid w:val="00A40AEC"/>
    <w:rsid w:val="00A425D0"/>
    <w:rsid w:val="00A53BD2"/>
    <w:rsid w:val="00A54489"/>
    <w:rsid w:val="00A56264"/>
    <w:rsid w:val="00A562C6"/>
    <w:rsid w:val="00A56553"/>
    <w:rsid w:val="00A646D5"/>
    <w:rsid w:val="00A66B55"/>
    <w:rsid w:val="00A70BB5"/>
    <w:rsid w:val="00A72A6D"/>
    <w:rsid w:val="00A72D28"/>
    <w:rsid w:val="00A75150"/>
    <w:rsid w:val="00A90185"/>
    <w:rsid w:val="00A9387E"/>
    <w:rsid w:val="00A97785"/>
    <w:rsid w:val="00AA2D6C"/>
    <w:rsid w:val="00AB1E36"/>
    <w:rsid w:val="00AC1881"/>
    <w:rsid w:val="00AD4363"/>
    <w:rsid w:val="00AD676C"/>
    <w:rsid w:val="00AD7FDC"/>
    <w:rsid w:val="00AE1E8D"/>
    <w:rsid w:val="00AE2CBD"/>
    <w:rsid w:val="00AE3721"/>
    <w:rsid w:val="00AE4686"/>
    <w:rsid w:val="00AE526D"/>
    <w:rsid w:val="00AF2083"/>
    <w:rsid w:val="00B23050"/>
    <w:rsid w:val="00B305B7"/>
    <w:rsid w:val="00B32EF1"/>
    <w:rsid w:val="00B37C15"/>
    <w:rsid w:val="00B40150"/>
    <w:rsid w:val="00B60C9C"/>
    <w:rsid w:val="00B62CB1"/>
    <w:rsid w:val="00B72430"/>
    <w:rsid w:val="00B749CB"/>
    <w:rsid w:val="00B8647A"/>
    <w:rsid w:val="00BA4276"/>
    <w:rsid w:val="00BA6FD4"/>
    <w:rsid w:val="00BB4B4F"/>
    <w:rsid w:val="00BC0A23"/>
    <w:rsid w:val="00BC2750"/>
    <w:rsid w:val="00BC7410"/>
    <w:rsid w:val="00BC79AF"/>
    <w:rsid w:val="00BC7F27"/>
    <w:rsid w:val="00BD030D"/>
    <w:rsid w:val="00BD0984"/>
    <w:rsid w:val="00BD6E8F"/>
    <w:rsid w:val="00BE5975"/>
    <w:rsid w:val="00BF20ED"/>
    <w:rsid w:val="00C04001"/>
    <w:rsid w:val="00C050C0"/>
    <w:rsid w:val="00C0754C"/>
    <w:rsid w:val="00C11AB2"/>
    <w:rsid w:val="00C21F28"/>
    <w:rsid w:val="00C25FDD"/>
    <w:rsid w:val="00C40E6B"/>
    <w:rsid w:val="00C439A5"/>
    <w:rsid w:val="00C457BE"/>
    <w:rsid w:val="00C45BA6"/>
    <w:rsid w:val="00C711DD"/>
    <w:rsid w:val="00C713CD"/>
    <w:rsid w:val="00C72864"/>
    <w:rsid w:val="00C806E3"/>
    <w:rsid w:val="00C80D05"/>
    <w:rsid w:val="00C82376"/>
    <w:rsid w:val="00C93730"/>
    <w:rsid w:val="00CB007D"/>
    <w:rsid w:val="00CB458C"/>
    <w:rsid w:val="00CC28A7"/>
    <w:rsid w:val="00CE43C0"/>
    <w:rsid w:val="00CE5C25"/>
    <w:rsid w:val="00CE77B6"/>
    <w:rsid w:val="00CE78D3"/>
    <w:rsid w:val="00D024B6"/>
    <w:rsid w:val="00D07850"/>
    <w:rsid w:val="00D07D17"/>
    <w:rsid w:val="00D14801"/>
    <w:rsid w:val="00D21554"/>
    <w:rsid w:val="00D3513A"/>
    <w:rsid w:val="00D5068C"/>
    <w:rsid w:val="00D606D3"/>
    <w:rsid w:val="00D60F8B"/>
    <w:rsid w:val="00D6223D"/>
    <w:rsid w:val="00D645AF"/>
    <w:rsid w:val="00D70132"/>
    <w:rsid w:val="00D70AD9"/>
    <w:rsid w:val="00D76DB2"/>
    <w:rsid w:val="00D85E8E"/>
    <w:rsid w:val="00D87EDF"/>
    <w:rsid w:val="00D90F49"/>
    <w:rsid w:val="00D92501"/>
    <w:rsid w:val="00DA0E60"/>
    <w:rsid w:val="00DA2BE3"/>
    <w:rsid w:val="00DC361E"/>
    <w:rsid w:val="00DC4517"/>
    <w:rsid w:val="00DC4F51"/>
    <w:rsid w:val="00DD7092"/>
    <w:rsid w:val="00DE071E"/>
    <w:rsid w:val="00E01F88"/>
    <w:rsid w:val="00E07C05"/>
    <w:rsid w:val="00E116E2"/>
    <w:rsid w:val="00E139BB"/>
    <w:rsid w:val="00E34F29"/>
    <w:rsid w:val="00E365EF"/>
    <w:rsid w:val="00E6246A"/>
    <w:rsid w:val="00E637F1"/>
    <w:rsid w:val="00E70A94"/>
    <w:rsid w:val="00E7192C"/>
    <w:rsid w:val="00E7625B"/>
    <w:rsid w:val="00E80C5B"/>
    <w:rsid w:val="00E87B89"/>
    <w:rsid w:val="00E91D5B"/>
    <w:rsid w:val="00EA36E0"/>
    <w:rsid w:val="00EA3D69"/>
    <w:rsid w:val="00EB3762"/>
    <w:rsid w:val="00ED448B"/>
    <w:rsid w:val="00EE2F83"/>
    <w:rsid w:val="00EF3BD3"/>
    <w:rsid w:val="00EF69C4"/>
    <w:rsid w:val="00EF7340"/>
    <w:rsid w:val="00F032DE"/>
    <w:rsid w:val="00F12B11"/>
    <w:rsid w:val="00F16075"/>
    <w:rsid w:val="00F172A9"/>
    <w:rsid w:val="00F2104E"/>
    <w:rsid w:val="00F22F2B"/>
    <w:rsid w:val="00F234F6"/>
    <w:rsid w:val="00F25893"/>
    <w:rsid w:val="00F32F1F"/>
    <w:rsid w:val="00F36595"/>
    <w:rsid w:val="00F429E4"/>
    <w:rsid w:val="00F5148F"/>
    <w:rsid w:val="00F52307"/>
    <w:rsid w:val="00F52EF4"/>
    <w:rsid w:val="00F5355B"/>
    <w:rsid w:val="00F549D6"/>
    <w:rsid w:val="00F70A0B"/>
    <w:rsid w:val="00F727C2"/>
    <w:rsid w:val="00F808FB"/>
    <w:rsid w:val="00F93AEF"/>
    <w:rsid w:val="00F93B9E"/>
    <w:rsid w:val="00F94DF7"/>
    <w:rsid w:val="00F95AFF"/>
    <w:rsid w:val="00F9758E"/>
    <w:rsid w:val="00FA208B"/>
    <w:rsid w:val="00FA2188"/>
    <w:rsid w:val="00FC2918"/>
    <w:rsid w:val="00FC5C00"/>
    <w:rsid w:val="00FE0E54"/>
    <w:rsid w:val="00FE2C4B"/>
    <w:rsid w:val="00FE5092"/>
    <w:rsid w:val="00FE52AC"/>
    <w:rsid w:val="00FF4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5BA6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C45BA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C45BA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C45BA6"/>
    <w:rPr>
      <w:rFonts w:ascii="Courier New" w:hAnsi="Courier New" w:cs="Courier New"/>
    </w:rPr>
  </w:style>
  <w:style w:type="character" w:styleId="a4">
    <w:name w:val="Hyperlink"/>
    <w:basedOn w:val="a0"/>
    <w:rsid w:val="00C45BA6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EB3762"/>
    <w:pPr>
      <w:ind w:firstLine="567"/>
      <w:jc w:val="both"/>
    </w:pPr>
    <w:rPr>
      <w:rFonts w:ascii="Times New Roman" w:hAnsi="Times New Roman"/>
      <w:sz w:val="28"/>
    </w:rPr>
  </w:style>
  <w:style w:type="paragraph" w:styleId="3">
    <w:name w:val="Body Text Indent 3"/>
    <w:basedOn w:val="a"/>
    <w:rsid w:val="00065618"/>
    <w:pPr>
      <w:spacing w:after="120"/>
      <w:ind w:left="283"/>
    </w:pPr>
    <w:rPr>
      <w:sz w:val="16"/>
      <w:szCs w:val="16"/>
    </w:rPr>
  </w:style>
  <w:style w:type="paragraph" w:styleId="ab">
    <w:name w:val="Body Text"/>
    <w:basedOn w:val="a"/>
    <w:rsid w:val="002773CB"/>
    <w:pPr>
      <w:spacing w:after="120"/>
    </w:pPr>
  </w:style>
  <w:style w:type="paragraph" w:customStyle="1" w:styleId="10">
    <w:name w:val="Знак1"/>
    <w:basedOn w:val="a"/>
    <w:rsid w:val="002773CB"/>
    <w:rPr>
      <w:rFonts w:ascii="Verdana" w:hAnsi="Verdana" w:cs="Verdana"/>
      <w:lang w:val="en-US" w:eastAsia="en-US"/>
    </w:rPr>
  </w:style>
  <w:style w:type="paragraph" w:styleId="2">
    <w:name w:val="Body Text 2"/>
    <w:basedOn w:val="a"/>
    <w:rsid w:val="004D73CB"/>
    <w:pPr>
      <w:spacing w:after="120" w:line="48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Основной текст с отступом1"/>
    <w:basedOn w:val="a"/>
    <w:link w:val="BodyTextIndentChar"/>
    <w:rsid w:val="005D74EC"/>
    <w:pPr>
      <w:ind w:firstLine="567"/>
      <w:jc w:val="both"/>
    </w:pPr>
  </w:style>
  <w:style w:type="character" w:customStyle="1" w:styleId="BodyTextIndentChar">
    <w:name w:val="Body Text Indent Char"/>
    <w:basedOn w:val="a0"/>
    <w:link w:val="11"/>
    <w:semiHidden/>
    <w:rsid w:val="005D74EC"/>
    <w:rPr>
      <w:rFonts w:ascii="Times New Roman CYR" w:hAnsi="Times New Roman CYR"/>
      <w:lang w:val="ru-RU" w:eastAsia="ru-RU" w:bidi="ar-SA"/>
    </w:rPr>
  </w:style>
  <w:style w:type="paragraph" w:styleId="30">
    <w:name w:val="Body Text 3"/>
    <w:basedOn w:val="a"/>
    <w:rsid w:val="00BC0A23"/>
    <w:pPr>
      <w:spacing w:after="120"/>
    </w:pPr>
    <w:rPr>
      <w:sz w:val="16"/>
      <w:szCs w:val="16"/>
    </w:rPr>
  </w:style>
  <w:style w:type="paragraph" w:styleId="20">
    <w:name w:val="Body Text Indent 2"/>
    <w:basedOn w:val="a"/>
    <w:rsid w:val="00965CA5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rsid w:val="0037155D"/>
    <w:pPr>
      <w:widowControl w:val="0"/>
      <w:autoSpaceDE w:val="0"/>
      <w:autoSpaceDN w:val="0"/>
      <w:adjustRightInd w:val="0"/>
      <w:spacing w:line="298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37155D"/>
    <w:pPr>
      <w:widowControl w:val="0"/>
      <w:autoSpaceDE w:val="0"/>
      <w:autoSpaceDN w:val="0"/>
      <w:adjustRightInd w:val="0"/>
      <w:spacing w:line="288" w:lineRule="exact"/>
      <w:ind w:firstLine="768"/>
      <w:jc w:val="both"/>
    </w:pPr>
    <w:rPr>
      <w:rFonts w:ascii="Times New Roman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37155D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F727C2"/>
    <w:pPr>
      <w:widowControl w:val="0"/>
      <w:autoSpaceDE w:val="0"/>
      <w:autoSpaceDN w:val="0"/>
      <w:adjustRightInd w:val="0"/>
      <w:spacing w:line="288" w:lineRule="exact"/>
      <w:ind w:firstLine="806"/>
      <w:jc w:val="both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F727C2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6">
    <w:name w:val="Font Style16"/>
    <w:basedOn w:val="a0"/>
    <w:uiPriority w:val="99"/>
    <w:rsid w:val="00D606D3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9E04FA"/>
    <w:pPr>
      <w:widowControl w:val="0"/>
      <w:autoSpaceDE w:val="0"/>
      <w:autoSpaceDN w:val="0"/>
      <w:adjustRightInd w:val="0"/>
      <w:jc w:val="right"/>
    </w:pPr>
    <w:rPr>
      <w:rFonts w:ascii="Times New Roman" w:hAnsi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9E04FA"/>
    <w:rPr>
      <w:sz w:val="28"/>
    </w:rPr>
  </w:style>
  <w:style w:type="paragraph" w:customStyle="1" w:styleId="Style9">
    <w:name w:val="Style9"/>
    <w:basedOn w:val="a"/>
    <w:uiPriority w:val="99"/>
    <w:rsid w:val="009E04FA"/>
    <w:pPr>
      <w:widowControl w:val="0"/>
      <w:autoSpaceDE w:val="0"/>
      <w:autoSpaceDN w:val="0"/>
      <w:adjustRightInd w:val="0"/>
      <w:spacing w:line="298" w:lineRule="exact"/>
      <w:ind w:firstLine="1152"/>
      <w:jc w:val="both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9E04FA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622AAA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9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5;&#1086;&#1083;&#1100;&#1079;&#1086;&#1074;&#1072;&#1090;&#1077;&#1083;&#1100;\&#1056;&#1072;&#1073;&#1086;&#1095;&#1080;&#1081;%20&#1089;&#1090;&#1086;&#1083;\&#1056;&#1040;&#1057;&#1055;&#1054;&#1056;&#1071;&#1046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</Template>
  <TotalTime>1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Marina</cp:lastModifiedBy>
  <cp:revision>2</cp:revision>
  <cp:lastPrinted>2019-03-21T04:40:00Z</cp:lastPrinted>
  <dcterms:created xsi:type="dcterms:W3CDTF">2019-10-08T08:39:00Z</dcterms:created>
  <dcterms:modified xsi:type="dcterms:W3CDTF">2019-10-08T08:39:00Z</dcterms:modified>
</cp:coreProperties>
</file>